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WithEffects.xml" ContentType="application/vnd.ms-word.stylesWithEffect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5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8052"/>
        <w:gridCol w:w="144"/>
        <w:gridCol w:w="3456"/>
      </w:tblGrid>
      <w:tr w:rsidR="006A110C" w:rsidTr="00BB5E08">
        <w:trPr>
          <w:trHeight w:hRule="exact" w:val="14400"/>
          <w:jc w:val="center"/>
        </w:trPr>
        <w:tc>
          <w:tcPr>
            <w:tcW w:w="805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8052"/>
            </w:tblGrid>
            <w:tr w:rsidR="006A110C" w:rsidTr="009B43C5">
              <w:trPr>
                <w:cantSplit/>
                <w:trHeight w:hRule="exact" w:val="5508"/>
              </w:trPr>
              <w:tc>
                <w:tcPr>
                  <w:tcW w:w="7200" w:type="dxa"/>
                </w:tcPr>
                <w:p w:rsidR="00F61464" w:rsidRDefault="00B348B8" w:rsidP="00B348B8">
                  <w:pPr>
                    <w:rPr>
                      <w:b/>
                      <w:noProof/>
                      <w:color w:val="00B0F0"/>
                      <w:u w:val="single"/>
                      <w:vertAlign w:val="superscript"/>
                      <w:lang w:val="en-CA" w:eastAsia="en-CA"/>
                    </w:rPr>
                  </w:pPr>
                  <w:r w:rsidRPr="00F61464">
                    <w:rPr>
                      <w:b/>
                      <w:noProof/>
                      <w:color w:val="00B0F0"/>
                      <w:lang w:val="en-CA" w:eastAsia="en-CA"/>
                    </w:rPr>
                    <w:t xml:space="preserve">Please scan and email completed forms </w:t>
                  </w:r>
                  <w:r w:rsidR="006A49A6" w:rsidRPr="00F61464">
                    <w:rPr>
                      <w:b/>
                      <w:noProof/>
                      <w:color w:val="00B0F0"/>
                      <w:lang w:val="en-CA" w:eastAsia="en-CA"/>
                    </w:rPr>
                    <w:t xml:space="preserve">directly </w:t>
                  </w:r>
                  <w:r w:rsidRPr="00F61464">
                    <w:rPr>
                      <w:b/>
                      <w:noProof/>
                      <w:color w:val="00B0F0"/>
                      <w:lang w:val="en-CA" w:eastAsia="en-CA"/>
                    </w:rPr>
                    <w:t xml:space="preserve">to Paul @ </w:t>
                  </w:r>
                  <w:hyperlink r:id="rId6" w:history="1">
                    <w:r w:rsidRPr="00F61464">
                      <w:rPr>
                        <w:rStyle w:val="Hyperlink"/>
                        <w:b/>
                        <w:noProof/>
                        <w:color w:val="00B0F0"/>
                        <w:lang w:val="en-CA" w:eastAsia="en-CA"/>
                      </w:rPr>
                      <w:t>pauldailly7@gmail.com</w:t>
                    </w:r>
                  </w:hyperlink>
                  <w:r w:rsidRPr="00F61464">
                    <w:rPr>
                      <w:b/>
                      <w:noProof/>
                      <w:color w:val="00B0F0"/>
                      <w:lang w:val="en-CA" w:eastAsia="en-CA"/>
                    </w:rPr>
                    <w:t xml:space="preserve"> or drop off at Brooksbank office by the end of the school day </w:t>
                  </w:r>
                  <w:r w:rsidRPr="00F61464">
                    <w:rPr>
                      <w:b/>
                      <w:noProof/>
                      <w:color w:val="00B0F0"/>
                      <w:u w:val="single"/>
                      <w:lang w:val="en-CA" w:eastAsia="en-CA"/>
                    </w:rPr>
                    <w:t xml:space="preserve">Monday, </w:t>
                  </w:r>
                  <w:r w:rsidR="008C3E0A">
                    <w:rPr>
                      <w:b/>
                      <w:noProof/>
                      <w:color w:val="00B0F0"/>
                      <w:u w:val="single"/>
                      <w:lang w:val="en-CA" w:eastAsia="en-CA"/>
                    </w:rPr>
                    <w:t>April 3rd</w:t>
                  </w:r>
                </w:p>
                <w:p w:rsidR="006A110C" w:rsidRPr="00B348B8" w:rsidRDefault="004D6A5B" w:rsidP="00B348B8">
                  <w:pPr>
                    <w:rPr>
                      <w:b/>
                    </w:rPr>
                  </w:pPr>
                  <w:r w:rsidRPr="00F61464">
                    <w:rPr>
                      <w:b/>
                      <w:noProof/>
                      <w:color w:val="00B0F0"/>
                      <w:lang w:eastAsia="en-US"/>
                    </w:rPr>
                    <w:drawing>
                      <wp:inline distT="0" distB="0" distL="0" distR="0" wp14:anchorId="1DEDCB51" wp14:editId="469DB6CC">
                        <wp:extent cx="5504294" cy="3093322"/>
                        <wp:effectExtent l="0" t="0" r="127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elody\Desktop\kid-jumping-hurdl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4294" cy="3093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110C" w:rsidTr="0030626C">
              <w:trPr>
                <w:trHeight w:hRule="exact" w:val="8931"/>
              </w:trPr>
              <w:tc>
                <w:tcPr>
                  <w:tcW w:w="7200" w:type="dxa"/>
                </w:tcPr>
                <w:p w:rsidR="00017949" w:rsidRDefault="00C8173A" w:rsidP="00F61464">
                  <w:pPr>
                    <w:pStyle w:val="Subtitle"/>
                    <w:rPr>
                      <w:b/>
                      <w:color w:val="404040" w:themeColor="text1" w:themeTint="BF"/>
                      <w:sz w:val="40"/>
                      <w:szCs w:val="40"/>
                    </w:rPr>
                  </w:pPr>
                  <w:r>
                    <w:rPr>
                      <w:b/>
                      <w:sz w:val="44"/>
                      <w:szCs w:val="44"/>
                    </w:rPr>
                    <w:t>speed, agility, quickness</w:t>
                  </w:r>
                  <w:r w:rsidR="00B53304">
                    <w:rPr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sz w:val="44"/>
                      <w:szCs w:val="44"/>
                    </w:rPr>
                    <w:t xml:space="preserve">(Strength and flexibilitY) </w:t>
                  </w:r>
                  <w:r w:rsidR="008C3E0A">
                    <w:rPr>
                      <w:b/>
                      <w:color w:val="404040" w:themeColor="text1" w:themeTint="BF"/>
                      <w:sz w:val="40"/>
                      <w:szCs w:val="40"/>
                    </w:rPr>
                    <w:t>APRIL</w:t>
                  </w:r>
                  <w:r w:rsidR="00361D5E">
                    <w:rPr>
                      <w:b/>
                      <w:color w:val="404040" w:themeColor="text1" w:themeTint="BF"/>
                      <w:sz w:val="40"/>
                      <w:szCs w:val="40"/>
                    </w:rPr>
                    <w:t xml:space="preserve"> </w:t>
                  </w:r>
                  <w:r w:rsidR="008C3E0A">
                    <w:rPr>
                      <w:b/>
                      <w:color w:val="404040" w:themeColor="text1" w:themeTint="BF"/>
                      <w:sz w:val="40"/>
                      <w:szCs w:val="40"/>
                    </w:rPr>
                    <w:t>5</w:t>
                  </w:r>
                  <w:r w:rsidR="00361D5E" w:rsidRPr="00361D5E">
                    <w:rPr>
                      <w:b/>
                      <w:color w:val="404040" w:themeColor="text1" w:themeTint="BF"/>
                      <w:sz w:val="40"/>
                      <w:szCs w:val="40"/>
                      <w:vertAlign w:val="superscript"/>
                    </w:rPr>
                    <w:t>th</w:t>
                  </w:r>
                  <w:r w:rsidR="00361D5E">
                    <w:rPr>
                      <w:b/>
                      <w:color w:val="404040" w:themeColor="text1" w:themeTint="BF"/>
                      <w:sz w:val="40"/>
                      <w:szCs w:val="40"/>
                    </w:rPr>
                    <w:t xml:space="preserve"> – June </w:t>
                  </w:r>
                  <w:r w:rsidR="008C3E0A">
                    <w:rPr>
                      <w:b/>
                      <w:color w:val="404040" w:themeColor="text1" w:themeTint="BF"/>
                      <w:sz w:val="40"/>
                      <w:szCs w:val="40"/>
                    </w:rPr>
                    <w:t>7</w:t>
                  </w:r>
                  <w:r w:rsidR="008C3E0A">
                    <w:rPr>
                      <w:b/>
                      <w:color w:val="404040" w:themeColor="text1" w:themeTint="BF"/>
                      <w:sz w:val="40"/>
                      <w:szCs w:val="40"/>
                      <w:vertAlign w:val="superscript"/>
                    </w:rPr>
                    <w:t>TH</w:t>
                  </w:r>
                  <w:r w:rsidR="007967A2">
                    <w:rPr>
                      <w:b/>
                      <w:color w:val="404040" w:themeColor="text1" w:themeTint="BF"/>
                      <w:sz w:val="40"/>
                      <w:szCs w:val="40"/>
                      <w:vertAlign w:val="superscript"/>
                    </w:rPr>
                    <w:t xml:space="preserve"> </w:t>
                  </w:r>
                  <w:r w:rsidR="00F61464">
                    <w:rPr>
                      <w:b/>
                      <w:color w:val="404040" w:themeColor="text1" w:themeTint="BF"/>
                      <w:sz w:val="40"/>
                      <w:szCs w:val="40"/>
                    </w:rPr>
                    <w:t xml:space="preserve">            </w:t>
                  </w:r>
                </w:p>
                <w:p w:rsidR="00082DB4" w:rsidRPr="00F61464" w:rsidRDefault="00482681" w:rsidP="00F61464">
                  <w:pPr>
                    <w:pStyle w:val="Subtitle"/>
                    <w:rPr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color w:val="000000" w:themeColor="text1"/>
                      <w:sz w:val="32"/>
                      <w:szCs w:val="32"/>
                    </w:rPr>
                    <w:t>10</w:t>
                  </w:r>
                  <w:r w:rsidR="004C4432" w:rsidRPr="00F61464">
                    <w:rPr>
                      <w:color w:val="000000" w:themeColor="text1"/>
                      <w:sz w:val="32"/>
                      <w:szCs w:val="32"/>
                    </w:rPr>
                    <w:t xml:space="preserve"> Weeks </w:t>
                  </w:r>
                  <w:r w:rsidR="009B43C5" w:rsidRPr="00F61464">
                    <w:rPr>
                      <w:color w:val="000000" w:themeColor="text1"/>
                      <w:sz w:val="32"/>
                      <w:szCs w:val="32"/>
                    </w:rPr>
                    <w:t>–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>wednes</w:t>
                  </w:r>
                  <w:r w:rsidR="009B43C5" w:rsidRPr="00F61464">
                    <w:rPr>
                      <w:color w:val="000000" w:themeColor="text1"/>
                      <w:sz w:val="32"/>
                      <w:szCs w:val="32"/>
                    </w:rPr>
                    <w:t>day afternoons</w:t>
                  </w:r>
                  <w:r w:rsidR="00C8173A" w:rsidRPr="00F61464">
                    <w:rPr>
                      <w:color w:val="000000" w:themeColor="text1"/>
                      <w:sz w:val="32"/>
                      <w:szCs w:val="32"/>
                    </w:rPr>
                    <w:t xml:space="preserve"> @ Brooksbank</w:t>
                  </w:r>
                  <w:r w:rsidR="00CA0D6A" w:rsidRPr="00F61464">
                    <w:rPr>
                      <w:color w:val="000000" w:themeColor="text1"/>
                      <w:sz w:val="32"/>
                      <w:szCs w:val="32"/>
                    </w:rPr>
                    <w:t xml:space="preserve"> Elementary </w:t>
                  </w:r>
                  <w:r w:rsidR="00EB676A" w:rsidRPr="00F61464">
                    <w:rPr>
                      <w:color w:val="000000" w:themeColor="text1"/>
                      <w:sz w:val="32"/>
                      <w:szCs w:val="32"/>
                    </w:rPr>
                    <w:t xml:space="preserve">Gym </w:t>
                  </w:r>
                  <w:r>
                    <w:rPr>
                      <w:color w:val="000000" w:themeColor="text1"/>
                      <w:sz w:val="32"/>
                      <w:szCs w:val="32"/>
                    </w:rPr>
                    <w:t>or field</w:t>
                  </w:r>
                  <w:r w:rsidR="00EB676A" w:rsidRPr="00F61464">
                    <w:rPr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="00F61464">
                    <w:rPr>
                      <w:color w:val="000000" w:themeColor="text1"/>
                      <w:sz w:val="32"/>
                      <w:szCs w:val="32"/>
                    </w:rPr>
                    <w:t xml:space="preserve">      </w:t>
                  </w:r>
                  <w:r w:rsidR="006A49A6">
                    <w:rPr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="00F61464">
                    <w:rPr>
                      <w:color w:val="000000" w:themeColor="text1"/>
                      <w:sz w:val="32"/>
                      <w:szCs w:val="32"/>
                    </w:rPr>
                    <w:t xml:space="preserve">   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>$1</w:t>
                  </w:r>
                  <w:r w:rsidR="008C3E0A">
                    <w:rPr>
                      <w:color w:val="000000" w:themeColor="text1"/>
                      <w:sz w:val="28"/>
                      <w:szCs w:val="28"/>
                    </w:rPr>
                    <w:t>75</w:t>
                  </w:r>
                  <w:r w:rsidR="004D6A5B" w:rsidRPr="006A49A6">
                    <w:rPr>
                      <w:color w:val="000000" w:themeColor="text1"/>
                      <w:sz w:val="28"/>
                      <w:szCs w:val="28"/>
                    </w:rPr>
                    <w:t xml:space="preserve"> per person</w:t>
                  </w:r>
                  <w:r w:rsidR="00B348B8" w:rsidRPr="006A49A6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82DB4" w:rsidRPr="006A49A6">
                    <w:rPr>
                      <w:color w:val="000000" w:themeColor="text1"/>
                      <w:sz w:val="28"/>
                      <w:szCs w:val="28"/>
                    </w:rPr>
                    <w:t xml:space="preserve">(Open to Grades </w:t>
                  </w:r>
                  <w:r w:rsidR="00361D5E">
                    <w:rPr>
                      <w:color w:val="000000" w:themeColor="text1"/>
                      <w:sz w:val="28"/>
                      <w:szCs w:val="28"/>
                    </w:rPr>
                    <w:t>2</w:t>
                  </w:r>
                  <w:r w:rsidR="00082DB4" w:rsidRPr="006A49A6">
                    <w:rPr>
                      <w:color w:val="000000" w:themeColor="text1"/>
                      <w:sz w:val="28"/>
                      <w:szCs w:val="28"/>
                    </w:rPr>
                    <w:t xml:space="preserve"> – 7)</w:t>
                  </w:r>
                </w:p>
                <w:p w:rsidR="00F61464" w:rsidRPr="00F61464" w:rsidRDefault="00F61464" w:rsidP="00D96FF7">
                  <w:pPr>
                    <w:spacing w:line="26" w:lineRule="atLeast"/>
                    <w:rPr>
                      <w:sz w:val="16"/>
                      <w:szCs w:val="16"/>
                    </w:rPr>
                  </w:pPr>
                </w:p>
                <w:p w:rsidR="00082DB4" w:rsidRPr="00B348B8" w:rsidRDefault="00082DB4" w:rsidP="00D96FF7">
                  <w:pPr>
                    <w:spacing w:line="26" w:lineRule="atLeast"/>
                    <w:rPr>
                      <w:sz w:val="28"/>
                      <w:szCs w:val="28"/>
                    </w:rPr>
                  </w:pPr>
                  <w:r w:rsidRPr="00B348B8">
                    <w:rPr>
                      <w:sz w:val="28"/>
                      <w:szCs w:val="28"/>
                    </w:rPr>
                    <w:t xml:space="preserve">Session 1 – </w:t>
                  </w:r>
                  <w:r w:rsidR="00482681">
                    <w:rPr>
                      <w:sz w:val="28"/>
                      <w:szCs w:val="28"/>
                    </w:rPr>
                    <w:t>2</w:t>
                  </w:r>
                  <w:r w:rsidRPr="00B348B8">
                    <w:rPr>
                      <w:sz w:val="28"/>
                      <w:szCs w:val="28"/>
                    </w:rPr>
                    <w:t>:1</w:t>
                  </w:r>
                  <w:r w:rsidR="008C3E0A">
                    <w:rPr>
                      <w:sz w:val="28"/>
                      <w:szCs w:val="28"/>
                    </w:rPr>
                    <w:t>5</w:t>
                  </w:r>
                  <w:r w:rsidRPr="00B348B8">
                    <w:rPr>
                      <w:sz w:val="28"/>
                      <w:szCs w:val="28"/>
                    </w:rPr>
                    <w:t>-</w:t>
                  </w:r>
                  <w:r w:rsidR="00482681">
                    <w:rPr>
                      <w:sz w:val="28"/>
                      <w:szCs w:val="28"/>
                    </w:rPr>
                    <w:t>3</w:t>
                  </w:r>
                  <w:r w:rsidRPr="00B348B8">
                    <w:rPr>
                      <w:sz w:val="28"/>
                      <w:szCs w:val="28"/>
                    </w:rPr>
                    <w:t>:1</w:t>
                  </w:r>
                  <w:r w:rsidR="008C3E0A">
                    <w:rPr>
                      <w:sz w:val="28"/>
                      <w:szCs w:val="28"/>
                    </w:rPr>
                    <w:t>5</w:t>
                  </w:r>
                  <w:r w:rsidR="00C452A0" w:rsidRPr="00B348B8">
                    <w:rPr>
                      <w:sz w:val="28"/>
                      <w:szCs w:val="28"/>
                    </w:rPr>
                    <w:t>pm</w:t>
                  </w:r>
                  <w:r w:rsidR="00B348B8" w:rsidRPr="00B348B8">
                    <w:rPr>
                      <w:sz w:val="28"/>
                      <w:szCs w:val="28"/>
                    </w:rPr>
                    <w:t xml:space="preserve"> </w:t>
                  </w:r>
                </w:p>
                <w:p w:rsidR="00F61464" w:rsidRPr="00017949" w:rsidRDefault="00F61464" w:rsidP="009B43C5">
                  <w:pPr>
                    <w:rPr>
                      <w:rFonts w:ascii="Helvetica" w:hAnsi="Helvetica" w:cs="Helvetica"/>
                      <w:b/>
                      <w:color w:val="333333"/>
                      <w:sz w:val="16"/>
                      <w:szCs w:val="16"/>
                      <w:shd w:val="clear" w:color="auto" w:fill="FFFFFF"/>
                    </w:rPr>
                  </w:pPr>
                </w:p>
                <w:p w:rsidR="006A110C" w:rsidRPr="0030626C" w:rsidRDefault="0055777B" w:rsidP="009B43C5">
                  <w:pPr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A</w:t>
                  </w:r>
                  <w:r w:rsidR="006C18FC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n</w:t>
                  </w:r>
                  <w:r w:rsidR="0030626C" w:rsidRPr="0030626C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S.A.Q. (Speed, Agility and Quickness) circuit is an exciting and challenging progression for everyone. </w:t>
                  </w:r>
                </w:p>
                <w:p w:rsidR="0030626C" w:rsidRPr="00BB5E08" w:rsidRDefault="0030626C" w:rsidP="009B43C5">
                  <w:pPr>
                    <w:rPr>
                      <w:rStyle w:val="apple-converted-space"/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  <w:r w:rsidRPr="00BB5E08">
                    <w:rPr>
                      <w:rFonts w:ascii="Helvetica" w:hAnsi="Helvetica" w:cs="Helvetica"/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Speed</w:t>
                  </w:r>
                  <w:r w:rsidRPr="00BB5E08">
                    <w:rPr>
                      <w:rStyle w:val="apple-converted-space"/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- </w:t>
                  </w:r>
                  <w:r w:rsidRPr="00BB5E08">
                    <w:rPr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  <w:t>improve your running and movement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.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</w:rPr>
                    <w:br/>
                  </w:r>
                  <w:r w:rsidRPr="00BB5E08">
                    <w:rPr>
                      <w:rFonts w:ascii="Helvetica" w:hAnsi="Helvetica" w:cs="Helvetica"/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Agility</w:t>
                  </w:r>
                  <w:r w:rsidRPr="00BB5E08">
                    <w:rPr>
                      <w:rStyle w:val="apple-converted-space"/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– </w:t>
                  </w:r>
                  <w:r w:rsidRPr="00BB5E08">
                    <w:rPr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  <w:t>improve your ability to change direction without compromising balance, co-ordination or technique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.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</w:rPr>
                    <w:br/>
                  </w:r>
                  <w:r w:rsidRPr="00BB5E08">
                    <w:rPr>
                      <w:rFonts w:ascii="Helvetica" w:hAnsi="Helvetica" w:cs="Helvetica"/>
                      <w:b/>
                      <w:bCs/>
                      <w:color w:val="333333"/>
                      <w:sz w:val="27"/>
                      <w:szCs w:val="27"/>
                      <w:shd w:val="clear" w:color="auto" w:fill="FFFFFF"/>
                    </w:rPr>
                    <w:t>Quickness</w:t>
                  </w:r>
                  <w:r w:rsidRPr="00BB5E08">
                    <w:rPr>
                      <w:rStyle w:val="apple-converted-space"/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  <w:r w:rsidRPr="00BB5E08">
                    <w:rPr>
                      <w:rFonts w:ascii="Helvetica" w:hAnsi="Helvetica" w:cs="Helvetica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– </w:t>
                  </w:r>
                  <w:r w:rsidRPr="00BB5E08">
                    <w:rPr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  <w:t>improve your reaction time and the initiation of movement.</w:t>
                  </w:r>
                  <w:r w:rsidRPr="00BB5E08">
                    <w:rPr>
                      <w:rStyle w:val="apple-converted-space"/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  <w:t> </w:t>
                  </w:r>
                </w:p>
                <w:p w:rsidR="0030626C" w:rsidRPr="0030626C" w:rsidRDefault="00D92F8C" w:rsidP="009B43C5">
                  <w:pPr>
                    <w:rPr>
                      <w:b/>
                    </w:rPr>
                  </w:pPr>
                  <w:r>
                    <w:rPr>
                      <w:rStyle w:val="apple-converted-space"/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  <w:t>Please visit our website at</w:t>
                  </w:r>
                  <w:r w:rsidR="0030626C">
                    <w:rPr>
                      <w:rStyle w:val="apple-converted-space"/>
                      <w:rFonts w:ascii="Helvetica" w:hAnsi="Helvetica" w:cs="Helvetica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D92F8C">
                    <w:rPr>
                      <w:rStyle w:val="apple-converted-space"/>
                      <w:rFonts w:ascii="Helvetica" w:hAnsi="Helvetica" w:cs="Helvetica"/>
                      <w:color w:val="FF0000"/>
                      <w:sz w:val="27"/>
                      <w:szCs w:val="27"/>
                      <w:shd w:val="clear" w:color="auto" w:fill="FFFFFF"/>
                    </w:rPr>
                    <w:t>www.daillyfitness.ca</w:t>
                  </w:r>
                </w:p>
              </w:tc>
            </w:tr>
            <w:tr w:rsidR="0030626C">
              <w:trPr>
                <w:trHeight w:hRule="exact" w:val="5760"/>
              </w:trPr>
              <w:tc>
                <w:tcPr>
                  <w:tcW w:w="7200" w:type="dxa"/>
                </w:tcPr>
                <w:p w:rsidR="0030626C" w:rsidRPr="004C4432" w:rsidRDefault="0030626C">
                  <w:pPr>
                    <w:pStyle w:val="Subtitle"/>
                    <w:rPr>
                      <w:sz w:val="44"/>
                      <w:szCs w:val="44"/>
                    </w:rPr>
                  </w:pPr>
                </w:p>
              </w:tc>
            </w:tr>
            <w:tr w:rsidR="006A110C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A110C" w:rsidRDefault="006A110C"/>
              </w:tc>
            </w:tr>
          </w:tbl>
          <w:p w:rsidR="006A110C" w:rsidRDefault="006A110C"/>
        </w:tc>
        <w:tc>
          <w:tcPr>
            <w:tcW w:w="144" w:type="dxa"/>
          </w:tcPr>
          <w:p w:rsidR="006A110C" w:rsidRDefault="006A110C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6A110C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6A110C" w:rsidRDefault="0030626C">
                  <w:pPr>
                    <w:pStyle w:val="Heading2"/>
                  </w:pPr>
                  <w:r>
                    <w:t>Ever thought your son or daughter could use some help with their running style?</w:t>
                  </w:r>
                </w:p>
                <w:p w:rsidR="006A110C" w:rsidRDefault="006A110C">
                  <w:pPr>
                    <w:pStyle w:val="Line"/>
                  </w:pPr>
                </w:p>
                <w:p w:rsidR="008C3E0A" w:rsidRPr="008C3E0A" w:rsidRDefault="0030626C" w:rsidP="008C3E0A">
                  <w:pPr>
                    <w:pStyle w:val="Heading2"/>
                  </w:pPr>
                  <w:r>
                    <w:t xml:space="preserve">Improve your son or daughter’s </w:t>
                  </w:r>
                  <w:r w:rsidR="008C3E0A">
                    <w:t>physical literacy</w:t>
                  </w:r>
                  <w:bookmarkStart w:id="0" w:name="_GoBack"/>
                  <w:bookmarkEnd w:id="0"/>
                </w:p>
                <w:p w:rsidR="006A110C" w:rsidRDefault="006A110C">
                  <w:pPr>
                    <w:pStyle w:val="Line"/>
                  </w:pPr>
                </w:p>
                <w:p w:rsidR="006A110C" w:rsidRDefault="00097D53">
                  <w:pPr>
                    <w:pStyle w:val="Heading2"/>
                  </w:pPr>
                  <w:r>
                    <w:t>Improve all-</w:t>
                  </w:r>
                  <w:r w:rsidR="006C18FC">
                    <w:t>a</w:t>
                  </w:r>
                  <w:r>
                    <w:t>round performance and fitness in sports and non-sports persons alike</w:t>
                  </w:r>
                </w:p>
                <w:p w:rsidR="006A110C" w:rsidRDefault="006A110C">
                  <w:pPr>
                    <w:pStyle w:val="Line"/>
                  </w:pPr>
                </w:p>
                <w:p w:rsidR="006A110C" w:rsidRDefault="00082DB4">
                  <w:pPr>
                    <w:pStyle w:val="Heading2"/>
                  </w:pPr>
                  <w:r>
                    <w:t>Certified Instructors with professional and collegiate sport backgrounds</w:t>
                  </w:r>
                </w:p>
                <w:p w:rsidR="006A110C" w:rsidRDefault="006A110C">
                  <w:pPr>
                    <w:pStyle w:val="Line"/>
                  </w:pPr>
                </w:p>
                <w:p w:rsidR="006A110C" w:rsidRDefault="008C3E0A">
                  <w:pPr>
                    <w:pStyle w:val="Heading2"/>
                  </w:pPr>
                  <w:sdt>
                    <w:sdtPr>
                      <w:id w:val="529539938"/>
                      <w:placeholder>
                        <w:docPart w:val="5D6C2AA9CEF14EAFB60CB271B9856BB5"/>
                      </w:placeholder>
                      <w:temporary/>
                      <w:showingPlcHdr/>
                      <w:text/>
                    </w:sdtPr>
                    <w:sdtEndPr/>
                    <w:sdtContent>
                      <w:r w:rsidR="0055777B">
                        <w:t>[You Have Room for Another One Here!]</w:t>
                      </w:r>
                    </w:sdtContent>
                  </w:sdt>
                </w:p>
              </w:tc>
            </w:tr>
            <w:tr w:rsidR="006A110C">
              <w:trPr>
                <w:trHeight w:hRule="exact" w:val="144"/>
              </w:trPr>
              <w:tc>
                <w:tcPr>
                  <w:tcW w:w="3446" w:type="dxa"/>
                </w:tcPr>
                <w:p w:rsidR="006A110C" w:rsidRDefault="006A110C"/>
              </w:tc>
            </w:tr>
            <w:tr w:rsidR="006A110C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E15CE7" w:rsidRPr="005A6C0C" w:rsidRDefault="00E15CE7">
                  <w:pPr>
                    <w:pStyle w:val="Heading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76B46">
                    <w:rPr>
                      <w:rFonts w:ascii="Arial" w:hAnsi="Arial" w:cs="Arial"/>
                      <w:b/>
                      <w:sz w:val="22"/>
                      <w:szCs w:val="22"/>
                    </w:rPr>
                    <w:t>Paul Dailly</w:t>
                  </w:r>
                  <w:r w:rsidR="006C18FC" w:rsidRPr="005A6C0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C18FC" w:rsidRPr="00676B46">
                    <w:rPr>
                      <w:rFonts w:ascii="Arial" w:hAnsi="Arial" w:cs="Arial"/>
                      <w:sz w:val="16"/>
                      <w:szCs w:val="16"/>
                    </w:rPr>
                    <w:t>bhk, nsca, fms</w:t>
                  </w:r>
                </w:p>
                <w:p w:rsidR="006C18FC" w:rsidRPr="005A6C0C" w:rsidRDefault="005A6C0C" w:rsidP="00676B46">
                  <w:pPr>
                    <w:pStyle w:val="NoSpacing"/>
                    <w:jc w:val="center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5A6C0C">
                    <w:rPr>
                      <w:color w:val="FFFFFF" w:themeColor="background1"/>
                      <w:sz w:val="22"/>
                      <w:szCs w:val="22"/>
                    </w:rPr>
                    <w:t xml:space="preserve">Certified Strength &amp; Conditioning </w:t>
                  </w:r>
                  <w:r w:rsidR="00676B46">
                    <w:rPr>
                      <w:color w:val="FFFFFF" w:themeColor="background1"/>
                      <w:sz w:val="22"/>
                      <w:szCs w:val="22"/>
                    </w:rPr>
                    <w:t>C</w:t>
                  </w:r>
                  <w:r w:rsidRPr="005A6C0C">
                    <w:rPr>
                      <w:color w:val="FFFFFF" w:themeColor="background1"/>
                      <w:sz w:val="22"/>
                      <w:szCs w:val="22"/>
                    </w:rPr>
                    <w:t xml:space="preserve">oach &amp; </w:t>
                  </w:r>
                  <w:r w:rsidR="006C18FC" w:rsidRPr="005A6C0C">
                    <w:rPr>
                      <w:color w:val="FFFFFF" w:themeColor="background1"/>
                      <w:sz w:val="22"/>
                      <w:szCs w:val="22"/>
                    </w:rPr>
                    <w:t xml:space="preserve">Former Vancouver Whitecaps </w:t>
                  </w:r>
                  <w:r w:rsidR="00676B46">
                    <w:rPr>
                      <w:color w:val="FFFFFF" w:themeColor="background1"/>
                      <w:sz w:val="22"/>
                      <w:szCs w:val="22"/>
                    </w:rPr>
                    <w:t>C</w:t>
                  </w:r>
                  <w:r w:rsidR="006C18FC" w:rsidRPr="005A6C0C">
                    <w:rPr>
                      <w:color w:val="FFFFFF" w:themeColor="background1"/>
                      <w:sz w:val="22"/>
                      <w:szCs w:val="22"/>
                    </w:rPr>
                    <w:t>aptain</w:t>
                  </w:r>
                </w:p>
                <w:p w:rsidR="006C18FC" w:rsidRPr="005A6C0C" w:rsidRDefault="006C18FC">
                  <w:pPr>
                    <w:pStyle w:val="Heading3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A110C" w:rsidRPr="005A6C0C" w:rsidRDefault="008C3E0A">
                  <w:pPr>
                    <w:pStyle w:val="ContactInfo"/>
                    <w:rPr>
                      <w:rFonts w:ascii="Arial" w:hAnsi="Arial" w:cs="Arial"/>
                      <w:sz w:val="20"/>
                      <w:szCs w:val="20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id w:val="857003158"/>
                      <w:placeholder>
                        <w:docPart w:val="874DA5271622479886BBBD93E8510CC7"/>
                      </w:placeholder>
                      <w:text w:multiLine="1"/>
                    </w:sdtPr>
                    <w:sdtEndPr/>
                    <w:sdtContent>
                      <w:r w:rsidR="00E45D3D" w:rsidRPr="005A6C0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(604)765-4097</w:t>
                      </w:r>
                      <w:r w:rsidR="00E45D3D" w:rsidRPr="005A6C0C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br/>
                        <w:t>pauldailly7@gmail.com</w:t>
                      </w:r>
                    </w:sdtContent>
                  </w:sdt>
                </w:p>
                <w:p w:rsidR="006A110C" w:rsidRDefault="00482681" w:rsidP="008C3E0A">
                  <w:pPr>
                    <w:pStyle w:val="ContactInf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10 Weeks - $1</w:t>
                  </w:r>
                  <w:r w:rsidR="008C3E0A">
                    <w:rPr>
                      <w:rFonts w:ascii="Arial" w:hAnsi="Arial" w:cs="Arial"/>
                      <w:b/>
                      <w:sz w:val="20"/>
                      <w:szCs w:val="20"/>
                    </w:rPr>
                    <w:t>75</w:t>
                  </w:r>
                  <w:r w:rsidR="00676B4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           </w:t>
                  </w:r>
                  <w:r w:rsidR="008C3E0A">
                    <w:rPr>
                      <w:rFonts w:ascii="Arial" w:hAnsi="Arial" w:cs="Arial"/>
                      <w:b/>
                      <w:sz w:val="20"/>
                      <w:szCs w:val="20"/>
                    </w:rPr>
                    <w:t>April 5</w:t>
                  </w:r>
                  <w:r w:rsidR="008C3E0A" w:rsidRPr="008C3E0A">
                    <w:rPr>
                      <w:rFonts w:ascii="Arial" w:hAnsi="Arial" w:cs="Arial"/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="00361D5E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- June </w:t>
                  </w:r>
                  <w:r w:rsidR="008C3E0A">
                    <w:rPr>
                      <w:rFonts w:ascii="Arial" w:hAnsi="Arial" w:cs="Arial"/>
                      <w:b/>
                      <w:sz w:val="20"/>
                      <w:szCs w:val="20"/>
                    </w:rPr>
                    <w:t>7</w:t>
                  </w:r>
                  <w:r w:rsidR="008C3E0A" w:rsidRPr="008C3E0A">
                    <w:rPr>
                      <w:rFonts w:ascii="Arial" w:hAnsi="Arial" w:cs="Arial"/>
                      <w:b/>
                      <w:sz w:val="20"/>
                      <w:szCs w:val="20"/>
                      <w:vertAlign w:val="superscript"/>
                    </w:rPr>
                    <w:t>th</w:t>
                  </w:r>
                </w:p>
                <w:p w:rsidR="008C3E0A" w:rsidRDefault="008C3E0A" w:rsidP="008C3E0A">
                  <w:pPr>
                    <w:pStyle w:val="ContactInf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361D5E" w:rsidRDefault="00361D5E" w:rsidP="00482681">
                  <w:pPr>
                    <w:pStyle w:val="ContactInf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7967A2" w:rsidRDefault="007967A2" w:rsidP="00482681">
                  <w:pPr>
                    <w:pStyle w:val="ContactInf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482681" w:rsidRPr="00676B46" w:rsidRDefault="00482681" w:rsidP="00482681">
                  <w:pPr>
                    <w:pStyle w:val="ContactInf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6A110C" w:rsidRDefault="006A110C"/>
        </w:tc>
      </w:tr>
    </w:tbl>
    <w:p w:rsidR="006A110C" w:rsidRPr="00E810D9" w:rsidRDefault="00482681">
      <w:pPr>
        <w:pStyle w:val="NoSpacing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*Space is limited and </w:t>
      </w:r>
      <w:r w:rsidR="00EB676A" w:rsidRPr="00E810D9">
        <w:rPr>
          <w:b/>
          <w:sz w:val="22"/>
          <w:szCs w:val="22"/>
        </w:rPr>
        <w:t xml:space="preserve">preference will be given </w:t>
      </w:r>
      <w:r w:rsidR="00E810D9" w:rsidRPr="00E810D9">
        <w:rPr>
          <w:b/>
          <w:sz w:val="22"/>
          <w:szCs w:val="22"/>
        </w:rPr>
        <w:t>in the order registrations are received</w:t>
      </w:r>
      <w:r w:rsidR="00EB676A" w:rsidRPr="00E810D9">
        <w:rPr>
          <w:b/>
          <w:sz w:val="22"/>
          <w:szCs w:val="22"/>
        </w:rPr>
        <w:t>*</w:t>
      </w:r>
    </w:p>
    <w:sectPr w:rsidR="006A110C" w:rsidRPr="00E810D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B7"/>
    <w:rsid w:val="00017949"/>
    <w:rsid w:val="00082DB4"/>
    <w:rsid w:val="00097D53"/>
    <w:rsid w:val="00295646"/>
    <w:rsid w:val="002C53C5"/>
    <w:rsid w:val="0030626C"/>
    <w:rsid w:val="00361D5E"/>
    <w:rsid w:val="00482681"/>
    <w:rsid w:val="004C4432"/>
    <w:rsid w:val="004D6A5B"/>
    <w:rsid w:val="00506BC6"/>
    <w:rsid w:val="0055777B"/>
    <w:rsid w:val="005A6C0C"/>
    <w:rsid w:val="00604692"/>
    <w:rsid w:val="00627807"/>
    <w:rsid w:val="00651E1F"/>
    <w:rsid w:val="00676B46"/>
    <w:rsid w:val="00676DEE"/>
    <w:rsid w:val="006A110C"/>
    <w:rsid w:val="006A49A6"/>
    <w:rsid w:val="006C18FC"/>
    <w:rsid w:val="007967A2"/>
    <w:rsid w:val="007C6788"/>
    <w:rsid w:val="008C3E0A"/>
    <w:rsid w:val="009336B7"/>
    <w:rsid w:val="00976100"/>
    <w:rsid w:val="009B419C"/>
    <w:rsid w:val="009B43C5"/>
    <w:rsid w:val="00B30C8E"/>
    <w:rsid w:val="00B348B8"/>
    <w:rsid w:val="00B53304"/>
    <w:rsid w:val="00BB5E08"/>
    <w:rsid w:val="00C452A0"/>
    <w:rsid w:val="00C8173A"/>
    <w:rsid w:val="00CA0D6A"/>
    <w:rsid w:val="00D92F8C"/>
    <w:rsid w:val="00D96FF7"/>
    <w:rsid w:val="00E15CE7"/>
    <w:rsid w:val="00E45D3D"/>
    <w:rsid w:val="00E810D9"/>
    <w:rsid w:val="00EB676A"/>
    <w:rsid w:val="00EF4BED"/>
    <w:rsid w:val="00F6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customStyle="1" w:styleId="apple-converted-space">
    <w:name w:val="apple-converted-space"/>
    <w:basedOn w:val="DefaultParagraphFont"/>
    <w:rsid w:val="0030626C"/>
  </w:style>
  <w:style w:type="character" w:styleId="Hyperlink">
    <w:name w:val="Hyperlink"/>
    <w:basedOn w:val="DefaultParagraphFont"/>
    <w:uiPriority w:val="99"/>
    <w:unhideWhenUsed/>
    <w:rsid w:val="00B348B8"/>
    <w:rPr>
      <w:color w:val="24A5C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customStyle="1" w:styleId="apple-converted-space">
    <w:name w:val="apple-converted-space"/>
    <w:basedOn w:val="DefaultParagraphFont"/>
    <w:rsid w:val="0030626C"/>
  </w:style>
  <w:style w:type="character" w:styleId="Hyperlink">
    <w:name w:val="Hyperlink"/>
    <w:basedOn w:val="DefaultParagraphFont"/>
    <w:uiPriority w:val="99"/>
    <w:unhideWhenUsed/>
    <w:rsid w:val="00B348B8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uldailly7@gmail.com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ody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D6C2AA9CEF14EAFB60CB271B9856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50468-1BC2-4CB4-85B1-2B5C2718D680}"/>
      </w:docPartPr>
      <w:docPartBody>
        <w:p w:rsidR="00C12783" w:rsidRDefault="007A1453">
          <w:pPr>
            <w:pStyle w:val="5D6C2AA9CEF14EAFB60CB271B9856BB5"/>
          </w:pPr>
          <w:r>
            <w:t>[You Have Room for Another One Here!]</w:t>
          </w:r>
        </w:p>
      </w:docPartBody>
    </w:docPart>
    <w:docPart>
      <w:docPartPr>
        <w:name w:val="874DA5271622479886BBBD93E8510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8CD1C-627E-4B89-ADB9-0B1D608BC5F1}"/>
      </w:docPartPr>
      <w:docPartBody>
        <w:p w:rsidR="00C12783" w:rsidRDefault="007A1453">
          <w:pPr>
            <w:pStyle w:val="874DA5271622479886BBBD93E8510CC7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453"/>
    <w:rsid w:val="002A4D96"/>
    <w:rsid w:val="00493EE9"/>
    <w:rsid w:val="0056579B"/>
    <w:rsid w:val="00740365"/>
    <w:rsid w:val="007A1453"/>
    <w:rsid w:val="00AC5242"/>
    <w:rsid w:val="00C059A5"/>
    <w:rsid w:val="00C12783"/>
    <w:rsid w:val="00EB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1AF0681BB04BE49B8D6FE08B4D92C9">
    <w:name w:val="281AF0681BB04BE49B8D6FE08B4D92C9"/>
  </w:style>
  <w:style w:type="paragraph" w:customStyle="1" w:styleId="A8E5CC8C2F5048D4840AF5C6A8F175CD">
    <w:name w:val="A8E5CC8C2F5048D4840AF5C6A8F175CD"/>
  </w:style>
  <w:style w:type="paragraph" w:customStyle="1" w:styleId="E63B75282DE24167AF3C643481964E23">
    <w:name w:val="E63B75282DE24167AF3C643481964E23"/>
  </w:style>
  <w:style w:type="paragraph" w:customStyle="1" w:styleId="77C10FC2D0144A1194EFFBE383A70375">
    <w:name w:val="77C10FC2D0144A1194EFFBE383A70375"/>
  </w:style>
  <w:style w:type="paragraph" w:customStyle="1" w:styleId="AE9BD57C7BF449CD987E184781E926F6">
    <w:name w:val="AE9BD57C7BF449CD987E184781E926F6"/>
  </w:style>
  <w:style w:type="paragraph" w:customStyle="1" w:styleId="BA962C80413C47138A0632074899F2A1">
    <w:name w:val="BA962C80413C47138A0632074899F2A1"/>
  </w:style>
  <w:style w:type="paragraph" w:customStyle="1" w:styleId="6AD2BBE5E39445F2B643234728401EBC">
    <w:name w:val="6AD2BBE5E39445F2B643234728401EBC"/>
  </w:style>
  <w:style w:type="paragraph" w:customStyle="1" w:styleId="F2A4F06F45AC4D62BF46C8CFDF84457F">
    <w:name w:val="F2A4F06F45AC4D62BF46C8CFDF84457F"/>
  </w:style>
  <w:style w:type="paragraph" w:customStyle="1" w:styleId="5D6C2AA9CEF14EAFB60CB271B9856BB5">
    <w:name w:val="5D6C2AA9CEF14EAFB60CB271B9856BB5"/>
  </w:style>
  <w:style w:type="paragraph" w:customStyle="1" w:styleId="EC970C13AB6948ED8581990EA32BBD56">
    <w:name w:val="EC970C13AB6948ED8581990EA32BBD56"/>
  </w:style>
  <w:style w:type="paragraph" w:customStyle="1" w:styleId="874DA5271622479886BBBD93E8510CC7">
    <w:name w:val="874DA5271622479886BBBD93E8510CC7"/>
  </w:style>
  <w:style w:type="paragraph" w:customStyle="1" w:styleId="99C22E6BEBAE44D98402D106FF54E646">
    <w:name w:val="99C22E6BEBAE44D98402D106FF54E646"/>
  </w:style>
  <w:style w:type="paragraph" w:customStyle="1" w:styleId="2377CE0B8D4B4F3794FFC787148425B7">
    <w:name w:val="2377CE0B8D4B4F3794FFC787148425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1AF0681BB04BE49B8D6FE08B4D92C9">
    <w:name w:val="281AF0681BB04BE49B8D6FE08B4D92C9"/>
  </w:style>
  <w:style w:type="paragraph" w:customStyle="1" w:styleId="A8E5CC8C2F5048D4840AF5C6A8F175CD">
    <w:name w:val="A8E5CC8C2F5048D4840AF5C6A8F175CD"/>
  </w:style>
  <w:style w:type="paragraph" w:customStyle="1" w:styleId="E63B75282DE24167AF3C643481964E23">
    <w:name w:val="E63B75282DE24167AF3C643481964E23"/>
  </w:style>
  <w:style w:type="paragraph" w:customStyle="1" w:styleId="77C10FC2D0144A1194EFFBE383A70375">
    <w:name w:val="77C10FC2D0144A1194EFFBE383A70375"/>
  </w:style>
  <w:style w:type="paragraph" w:customStyle="1" w:styleId="AE9BD57C7BF449CD987E184781E926F6">
    <w:name w:val="AE9BD57C7BF449CD987E184781E926F6"/>
  </w:style>
  <w:style w:type="paragraph" w:customStyle="1" w:styleId="BA962C80413C47138A0632074899F2A1">
    <w:name w:val="BA962C80413C47138A0632074899F2A1"/>
  </w:style>
  <w:style w:type="paragraph" w:customStyle="1" w:styleId="6AD2BBE5E39445F2B643234728401EBC">
    <w:name w:val="6AD2BBE5E39445F2B643234728401EBC"/>
  </w:style>
  <w:style w:type="paragraph" w:customStyle="1" w:styleId="F2A4F06F45AC4D62BF46C8CFDF84457F">
    <w:name w:val="F2A4F06F45AC4D62BF46C8CFDF84457F"/>
  </w:style>
  <w:style w:type="paragraph" w:customStyle="1" w:styleId="5D6C2AA9CEF14EAFB60CB271B9856BB5">
    <w:name w:val="5D6C2AA9CEF14EAFB60CB271B9856BB5"/>
  </w:style>
  <w:style w:type="paragraph" w:customStyle="1" w:styleId="EC970C13AB6948ED8581990EA32BBD56">
    <w:name w:val="EC970C13AB6948ED8581990EA32BBD56"/>
  </w:style>
  <w:style w:type="paragraph" w:customStyle="1" w:styleId="874DA5271622479886BBBD93E8510CC7">
    <w:name w:val="874DA5271622479886BBBD93E8510CC7"/>
  </w:style>
  <w:style w:type="paragraph" w:customStyle="1" w:styleId="99C22E6BEBAE44D98402D106FF54E646">
    <w:name w:val="99C22E6BEBAE44D98402D106FF54E646"/>
  </w:style>
  <w:style w:type="paragraph" w:customStyle="1" w:styleId="2377CE0B8D4B4F3794FFC787148425B7">
    <w:name w:val="2377CE0B8D4B4F3794FFC787148425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01BFA0-D0FE-4BED-B8E1-2C132DBE331F}"/>
</file>

<file path=customXml/itemProps2.xml><?xml version="1.0" encoding="utf-8"?>
<ds:datastoreItem xmlns:ds="http://schemas.openxmlformats.org/officeDocument/2006/customXml" ds:itemID="{042E0D18-2375-4934-B23A-21C17AB3AED3}"/>
</file>

<file path=customXml/itemProps3.xml><?xml version="1.0" encoding="utf-8"?>
<ds:datastoreItem xmlns:ds="http://schemas.openxmlformats.org/officeDocument/2006/customXml" ds:itemID="{C16DED8F-A465-4D23-BF78-8BA98F70277B}"/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flyer.dotx</Template>
  <TotalTime>1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Jazz Pharmaceuticals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Melody Lever</dc:creator>
  <cp:lastModifiedBy>Melody Lever (Non-Jazz Employee)</cp:lastModifiedBy>
  <cp:revision>2</cp:revision>
  <cp:lastPrinted>2015-04-19T20:51:00Z</cp:lastPrinted>
  <dcterms:created xsi:type="dcterms:W3CDTF">2017-03-09T04:44:00Z</dcterms:created>
  <dcterms:modified xsi:type="dcterms:W3CDTF">2017-03-09T04:44:00Z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